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F89" w:rsidRDefault="00864F89" w:rsidP="00864F89">
      <w:pPr>
        <w:tabs>
          <w:tab w:val="left" w:pos="6189"/>
        </w:tabs>
        <w:rPr>
          <w:sz w:val="20"/>
        </w:rPr>
      </w:pPr>
    </w:p>
    <w:p w:rsidR="00864F89" w:rsidRDefault="00864F89" w:rsidP="00864F89">
      <w:pPr>
        <w:tabs>
          <w:tab w:val="left" w:pos="6189"/>
        </w:tabs>
        <w:rPr>
          <w:sz w:val="20"/>
        </w:rPr>
      </w:pPr>
    </w:p>
    <w:p w:rsidR="00AD184F" w:rsidRDefault="00AD184F" w:rsidP="00864F89">
      <w:pPr>
        <w:tabs>
          <w:tab w:val="left" w:pos="6189"/>
        </w:tabs>
        <w:rPr>
          <w:sz w:val="20"/>
        </w:rPr>
      </w:pPr>
    </w:p>
    <w:p w:rsidR="00707F23" w:rsidRPr="00031934" w:rsidRDefault="00707F23" w:rsidP="00707F23">
      <w:pPr>
        <w:tabs>
          <w:tab w:val="left" w:pos="6189"/>
        </w:tabs>
        <w:jc w:val="center"/>
        <w:rPr>
          <w:b/>
          <w:color w:val="C00000"/>
          <w:sz w:val="40"/>
          <w:szCs w:val="40"/>
        </w:rPr>
      </w:pPr>
      <w:r w:rsidRPr="00031934">
        <w:rPr>
          <w:b/>
          <w:color w:val="C00000"/>
          <w:sz w:val="40"/>
          <w:szCs w:val="40"/>
        </w:rPr>
        <w:t>ЛЕТО 2019</w:t>
      </w:r>
    </w:p>
    <w:p w:rsidR="00707F23" w:rsidRPr="00031934" w:rsidRDefault="00707F23" w:rsidP="00AD184F">
      <w:pPr>
        <w:tabs>
          <w:tab w:val="left" w:pos="6189"/>
        </w:tabs>
        <w:jc w:val="center"/>
        <w:rPr>
          <w:b/>
          <w:i/>
          <w:color w:val="C00000"/>
          <w:sz w:val="40"/>
          <w:szCs w:val="40"/>
        </w:rPr>
      </w:pPr>
      <w:r w:rsidRPr="00031934">
        <w:rPr>
          <w:b/>
          <w:i/>
          <w:color w:val="C00000"/>
          <w:sz w:val="40"/>
          <w:szCs w:val="40"/>
        </w:rPr>
        <w:t>парк 850-летия Москвы</w:t>
      </w:r>
    </w:p>
    <w:p w:rsidR="00707F23" w:rsidRPr="00031934" w:rsidRDefault="00707F23" w:rsidP="00AD184F">
      <w:pPr>
        <w:tabs>
          <w:tab w:val="left" w:pos="6189"/>
        </w:tabs>
        <w:jc w:val="center"/>
        <w:rPr>
          <w:b/>
          <w:i/>
          <w:color w:val="4BACC6" w:themeColor="accent5"/>
          <w:sz w:val="36"/>
          <w:szCs w:val="36"/>
          <w14:textFill>
            <w14:gradFill>
              <w14:gsLst>
                <w14:gs w14:pos="0">
                  <w14:schemeClr w14:val="accent5"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</w:pPr>
    </w:p>
    <w:p w:rsidR="00707F23" w:rsidRDefault="00707F23" w:rsidP="00AD184F">
      <w:pPr>
        <w:tabs>
          <w:tab w:val="left" w:pos="6189"/>
        </w:tabs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255438CD" wp14:editId="2B13DE8D">
            <wp:extent cx="5867400" cy="472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1772" cy="47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F23" w:rsidRDefault="00707F23" w:rsidP="00AD184F">
      <w:pPr>
        <w:tabs>
          <w:tab w:val="left" w:pos="6189"/>
        </w:tabs>
        <w:jc w:val="center"/>
        <w:rPr>
          <w:b/>
          <w:sz w:val="40"/>
          <w:szCs w:val="40"/>
        </w:rPr>
      </w:pPr>
    </w:p>
    <w:p w:rsidR="006E6297" w:rsidRDefault="006E6297" w:rsidP="006E6297">
      <w:pPr>
        <w:tabs>
          <w:tab w:val="left" w:pos="6189"/>
        </w:tabs>
        <w:ind w:left="-284" w:right="141"/>
        <w:rPr>
          <w:sz w:val="32"/>
          <w:szCs w:val="32"/>
        </w:rPr>
      </w:pPr>
      <w:r>
        <w:rPr>
          <w:b/>
          <w:sz w:val="32"/>
          <w:szCs w:val="32"/>
        </w:rPr>
        <w:t xml:space="preserve">          29 июня 2019 года  в рамках  ФЕСТИВАЛЯ </w:t>
      </w:r>
      <w:r w:rsidRPr="002A7F59">
        <w:rPr>
          <w:b/>
          <w:sz w:val="32"/>
          <w:szCs w:val="32"/>
        </w:rPr>
        <w:t xml:space="preserve"> «ФЛОРА </w:t>
      </w:r>
      <w:r>
        <w:rPr>
          <w:b/>
          <w:sz w:val="32"/>
          <w:szCs w:val="32"/>
        </w:rPr>
        <w:br/>
      </w:r>
      <w:r w:rsidRPr="002A7F59">
        <w:rPr>
          <w:b/>
          <w:sz w:val="32"/>
          <w:szCs w:val="32"/>
        </w:rPr>
        <w:t>И ФАУНА»</w:t>
      </w:r>
      <w:r>
        <w:rPr>
          <w:b/>
          <w:sz w:val="32"/>
          <w:szCs w:val="32"/>
        </w:rPr>
        <w:t xml:space="preserve"> </w:t>
      </w:r>
      <w:r w:rsidRPr="006E6297">
        <w:rPr>
          <w:b/>
          <w:sz w:val="32"/>
          <w:szCs w:val="32"/>
        </w:rPr>
        <w:t>в парке 850-летия Москвы</w:t>
      </w:r>
      <w:r>
        <w:rPr>
          <w:sz w:val="32"/>
          <w:szCs w:val="32"/>
        </w:rPr>
        <w:t xml:space="preserve"> прошел  Кубок </w:t>
      </w:r>
      <w:r w:rsidRPr="006E6297">
        <w:rPr>
          <w:sz w:val="32"/>
          <w:szCs w:val="32"/>
        </w:rPr>
        <w:t xml:space="preserve">  </w:t>
      </w:r>
      <w:r w:rsidR="00113219">
        <w:rPr>
          <w:sz w:val="32"/>
          <w:szCs w:val="32"/>
        </w:rPr>
        <w:t xml:space="preserve">Москвы </w:t>
      </w:r>
      <w:r>
        <w:rPr>
          <w:sz w:val="32"/>
          <w:szCs w:val="32"/>
        </w:rPr>
        <w:t xml:space="preserve">  по   ловле донной удочкой (командный зачёт</w:t>
      </w:r>
      <w:r w:rsidR="009D45C9">
        <w:rPr>
          <w:sz w:val="32"/>
          <w:szCs w:val="32"/>
        </w:rPr>
        <w:t>, личный</w:t>
      </w:r>
      <w:r>
        <w:rPr>
          <w:sz w:val="32"/>
          <w:szCs w:val="32"/>
        </w:rPr>
        <w:t>)</w:t>
      </w:r>
      <w:r w:rsidR="00A50387">
        <w:rPr>
          <w:sz w:val="32"/>
          <w:szCs w:val="32"/>
        </w:rPr>
        <w:t>.</w:t>
      </w:r>
    </w:p>
    <w:p w:rsidR="00113219" w:rsidRDefault="00113219" w:rsidP="006E6297">
      <w:pPr>
        <w:tabs>
          <w:tab w:val="left" w:pos="6189"/>
        </w:tabs>
        <w:ind w:left="-284" w:right="141"/>
        <w:rPr>
          <w:sz w:val="32"/>
          <w:szCs w:val="32"/>
        </w:rPr>
      </w:pPr>
    </w:p>
    <w:p w:rsidR="00113219" w:rsidRDefault="00113219" w:rsidP="006E6297">
      <w:pPr>
        <w:tabs>
          <w:tab w:val="left" w:pos="6189"/>
        </w:tabs>
        <w:ind w:left="-284" w:right="141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124575" cy="3162300"/>
            <wp:effectExtent l="0" t="0" r="9525" b="0"/>
            <wp:docPr id="3" name="Рисунок 3" descr="\\uv-deon\users$\kaverzinaga\Desktop\ФОТО РЫБАЛКА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v-deon\users$\kaverzinaga\Desktop\ФОТО РЫБАЛКА\IMG_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113" cy="316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19" w:rsidRDefault="00113219" w:rsidP="006E6297">
      <w:pPr>
        <w:tabs>
          <w:tab w:val="left" w:pos="6189"/>
        </w:tabs>
        <w:ind w:left="-284" w:right="141"/>
        <w:rPr>
          <w:sz w:val="32"/>
          <w:szCs w:val="32"/>
        </w:rPr>
      </w:pPr>
    </w:p>
    <w:p w:rsidR="00031934" w:rsidRDefault="00A50387" w:rsidP="00031934">
      <w:pPr>
        <w:tabs>
          <w:tab w:val="left" w:pos="6189"/>
        </w:tabs>
        <w:rPr>
          <w:b/>
          <w:sz w:val="32"/>
          <w:szCs w:val="32"/>
        </w:rPr>
      </w:pPr>
      <w:r w:rsidRPr="00A50387">
        <w:rPr>
          <w:sz w:val="32"/>
          <w:szCs w:val="32"/>
        </w:rPr>
        <w:t>В мероприятии участвовали</w:t>
      </w:r>
      <w:r>
        <w:rPr>
          <w:sz w:val="32"/>
          <w:szCs w:val="32"/>
        </w:rPr>
        <w:t xml:space="preserve"> люби</w:t>
      </w:r>
      <w:r w:rsidR="00113219">
        <w:rPr>
          <w:sz w:val="32"/>
          <w:szCs w:val="32"/>
        </w:rPr>
        <w:t xml:space="preserve">тели ловли донной удочкой из г.Москвы, Московской, Калужской, Рязанской областей </w:t>
      </w:r>
      <w:r w:rsidR="00113219">
        <w:rPr>
          <w:sz w:val="32"/>
          <w:szCs w:val="32"/>
        </w:rPr>
        <w:br/>
        <w:t>(88 участников).</w:t>
      </w:r>
      <w:r w:rsidR="00031934" w:rsidRPr="00031934">
        <w:rPr>
          <w:b/>
          <w:sz w:val="32"/>
          <w:szCs w:val="32"/>
        </w:rPr>
        <w:t xml:space="preserve"> </w:t>
      </w:r>
      <w:r w:rsidR="00031934">
        <w:rPr>
          <w:b/>
          <w:sz w:val="32"/>
          <w:szCs w:val="32"/>
        </w:rPr>
        <w:t>Были пойманы лещ, подлещик,  окунь, плотва.</w:t>
      </w:r>
    </w:p>
    <w:p w:rsidR="0027180D" w:rsidRPr="00031934" w:rsidRDefault="0027180D" w:rsidP="00113219">
      <w:pPr>
        <w:ind w:left="-284" w:right="141" w:firstLine="710"/>
        <w:rPr>
          <w:b/>
          <w:sz w:val="32"/>
          <w:szCs w:val="32"/>
        </w:rPr>
      </w:pPr>
      <w:r w:rsidRPr="00031934">
        <w:rPr>
          <w:b/>
          <w:sz w:val="32"/>
          <w:szCs w:val="32"/>
        </w:rPr>
        <w:t>В командном зачёте (5 спортсменов) победили команды:</w:t>
      </w:r>
    </w:p>
    <w:p w:rsidR="0027180D" w:rsidRDefault="0027180D" w:rsidP="00113219">
      <w:pPr>
        <w:ind w:left="-284" w:right="141" w:firstLine="710"/>
        <w:rPr>
          <w:sz w:val="32"/>
          <w:szCs w:val="32"/>
        </w:rPr>
      </w:pPr>
      <w:r>
        <w:rPr>
          <w:sz w:val="32"/>
          <w:szCs w:val="32"/>
        </w:rPr>
        <w:t>1 место -  команда «Волжанка-1» Москва</w:t>
      </w:r>
      <w:r w:rsidR="009D45C9">
        <w:rPr>
          <w:sz w:val="32"/>
          <w:szCs w:val="32"/>
        </w:rPr>
        <w:t>;</w:t>
      </w:r>
    </w:p>
    <w:p w:rsidR="0027180D" w:rsidRDefault="0027180D" w:rsidP="0027180D">
      <w:pPr>
        <w:ind w:left="-284" w:right="141" w:firstLine="710"/>
        <w:rPr>
          <w:sz w:val="32"/>
          <w:szCs w:val="32"/>
        </w:rPr>
      </w:pPr>
      <w:r>
        <w:rPr>
          <w:sz w:val="32"/>
          <w:szCs w:val="32"/>
        </w:rPr>
        <w:t xml:space="preserve">2 место - </w:t>
      </w:r>
      <w:r w:rsidR="00031934">
        <w:rPr>
          <w:sz w:val="32"/>
          <w:szCs w:val="32"/>
        </w:rPr>
        <w:t xml:space="preserve"> </w:t>
      </w:r>
      <w:r>
        <w:rPr>
          <w:sz w:val="32"/>
          <w:szCs w:val="32"/>
        </w:rPr>
        <w:t>команда «Волжанка-2» Москва</w:t>
      </w:r>
      <w:r w:rsidR="009D45C9">
        <w:rPr>
          <w:sz w:val="32"/>
          <w:szCs w:val="32"/>
        </w:rPr>
        <w:t>;</w:t>
      </w:r>
    </w:p>
    <w:p w:rsidR="0027180D" w:rsidRDefault="0027180D" w:rsidP="0027180D">
      <w:pPr>
        <w:ind w:left="-284" w:right="141" w:firstLine="710"/>
        <w:rPr>
          <w:sz w:val="32"/>
          <w:szCs w:val="32"/>
        </w:rPr>
      </w:pPr>
      <w:r>
        <w:rPr>
          <w:sz w:val="32"/>
          <w:szCs w:val="32"/>
        </w:rPr>
        <w:t xml:space="preserve">3 место – </w:t>
      </w:r>
      <w:r w:rsidR="0003193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команда «ЗЕМЕКС» </w:t>
      </w:r>
      <w:r w:rsidR="00031934">
        <w:rPr>
          <w:sz w:val="32"/>
          <w:szCs w:val="32"/>
        </w:rPr>
        <w:t xml:space="preserve"> </w:t>
      </w:r>
      <w:r>
        <w:rPr>
          <w:sz w:val="32"/>
          <w:szCs w:val="32"/>
        </w:rPr>
        <w:t>Москва</w:t>
      </w:r>
      <w:r w:rsidR="00031934">
        <w:rPr>
          <w:sz w:val="32"/>
          <w:szCs w:val="32"/>
        </w:rPr>
        <w:t>.</w:t>
      </w:r>
    </w:p>
    <w:p w:rsidR="00031934" w:rsidRPr="00031934" w:rsidRDefault="00031934" w:rsidP="0027180D">
      <w:pPr>
        <w:ind w:left="-284" w:right="141" w:firstLine="710"/>
        <w:rPr>
          <w:b/>
          <w:sz w:val="32"/>
          <w:szCs w:val="32"/>
        </w:rPr>
      </w:pPr>
      <w:r w:rsidRPr="00031934">
        <w:rPr>
          <w:b/>
          <w:sz w:val="32"/>
          <w:szCs w:val="32"/>
        </w:rPr>
        <w:t>Личный зачёт:</w:t>
      </w:r>
    </w:p>
    <w:p w:rsidR="00707F23" w:rsidRDefault="00031934" w:rsidP="00707F23">
      <w:pPr>
        <w:ind w:left="-284" w:right="141" w:firstLine="710"/>
        <w:rPr>
          <w:sz w:val="32"/>
          <w:szCs w:val="32"/>
        </w:rPr>
      </w:pPr>
      <w:r>
        <w:rPr>
          <w:sz w:val="32"/>
          <w:szCs w:val="32"/>
        </w:rPr>
        <w:t xml:space="preserve">1 </w:t>
      </w:r>
      <w:r w:rsidR="00707F23" w:rsidRPr="00707F23">
        <w:rPr>
          <w:sz w:val="32"/>
          <w:szCs w:val="32"/>
        </w:rPr>
        <w:t>место</w:t>
      </w:r>
      <w:r>
        <w:rPr>
          <w:sz w:val="32"/>
          <w:szCs w:val="32"/>
        </w:rPr>
        <w:t xml:space="preserve"> занял – </w:t>
      </w:r>
      <w:r w:rsidR="00707F23" w:rsidRPr="00707F23">
        <w:rPr>
          <w:b/>
          <w:sz w:val="32"/>
          <w:szCs w:val="32"/>
        </w:rPr>
        <w:t>Грищенко Андрей Александрович</w:t>
      </w:r>
      <w:r w:rsidR="00707F23">
        <w:rPr>
          <w:sz w:val="32"/>
          <w:szCs w:val="32"/>
        </w:rPr>
        <w:t>, команда  «Волжанка-2» Москва;</w:t>
      </w:r>
    </w:p>
    <w:p w:rsidR="00707F23" w:rsidRDefault="00707F23" w:rsidP="00707F23">
      <w:pPr>
        <w:ind w:left="-284" w:right="141" w:firstLine="710"/>
        <w:rPr>
          <w:sz w:val="32"/>
          <w:szCs w:val="32"/>
        </w:rPr>
      </w:pPr>
      <w:r>
        <w:rPr>
          <w:sz w:val="32"/>
          <w:szCs w:val="32"/>
        </w:rPr>
        <w:t>2</w:t>
      </w:r>
      <w:r w:rsidRPr="00707F23">
        <w:rPr>
          <w:sz w:val="32"/>
          <w:szCs w:val="32"/>
        </w:rPr>
        <w:t xml:space="preserve"> место</w:t>
      </w:r>
      <w:r>
        <w:rPr>
          <w:sz w:val="32"/>
          <w:szCs w:val="32"/>
        </w:rPr>
        <w:t xml:space="preserve"> занял – </w:t>
      </w:r>
      <w:proofErr w:type="spellStart"/>
      <w:r w:rsidRPr="00707F23">
        <w:rPr>
          <w:b/>
          <w:sz w:val="32"/>
          <w:szCs w:val="32"/>
        </w:rPr>
        <w:t>Фандо</w:t>
      </w:r>
      <w:proofErr w:type="spellEnd"/>
      <w:r w:rsidRPr="00707F23">
        <w:rPr>
          <w:b/>
          <w:sz w:val="32"/>
          <w:szCs w:val="32"/>
        </w:rPr>
        <w:t xml:space="preserve"> Павел Игоревич</w:t>
      </w:r>
      <w:r>
        <w:rPr>
          <w:sz w:val="32"/>
          <w:szCs w:val="32"/>
        </w:rPr>
        <w:t xml:space="preserve">, команда  «Энергия </w:t>
      </w:r>
      <w:proofErr w:type="gramStart"/>
      <w:r>
        <w:rPr>
          <w:sz w:val="32"/>
          <w:szCs w:val="32"/>
        </w:rPr>
        <w:t>МСК</w:t>
      </w:r>
      <w:proofErr w:type="gramEnd"/>
      <w:r>
        <w:rPr>
          <w:sz w:val="32"/>
          <w:szCs w:val="32"/>
        </w:rPr>
        <w:t>» Москва;</w:t>
      </w:r>
    </w:p>
    <w:p w:rsidR="00707F23" w:rsidRDefault="00707F23" w:rsidP="00707F23">
      <w:pPr>
        <w:ind w:left="-284" w:right="141" w:firstLine="710"/>
        <w:rPr>
          <w:sz w:val="32"/>
          <w:szCs w:val="32"/>
        </w:rPr>
      </w:pPr>
      <w:r>
        <w:rPr>
          <w:sz w:val="32"/>
          <w:szCs w:val="32"/>
        </w:rPr>
        <w:t>3</w:t>
      </w:r>
      <w:r w:rsidRPr="00707F23">
        <w:rPr>
          <w:sz w:val="32"/>
          <w:szCs w:val="32"/>
        </w:rPr>
        <w:t xml:space="preserve"> место</w:t>
      </w:r>
      <w:r w:rsidR="009D45C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занял – </w:t>
      </w:r>
      <w:proofErr w:type="spellStart"/>
      <w:r w:rsidRPr="00707F23">
        <w:rPr>
          <w:b/>
          <w:sz w:val="32"/>
          <w:szCs w:val="32"/>
        </w:rPr>
        <w:t>Левагин</w:t>
      </w:r>
      <w:proofErr w:type="spellEnd"/>
      <w:r w:rsidRPr="00707F23">
        <w:rPr>
          <w:b/>
          <w:sz w:val="32"/>
          <w:szCs w:val="32"/>
        </w:rPr>
        <w:t xml:space="preserve"> </w:t>
      </w:r>
      <w:proofErr w:type="spellStart"/>
      <w:r w:rsidRPr="00707F23">
        <w:rPr>
          <w:b/>
          <w:sz w:val="32"/>
          <w:szCs w:val="32"/>
        </w:rPr>
        <w:t>Александ</w:t>
      </w:r>
      <w:proofErr w:type="spellEnd"/>
      <w:r w:rsidRPr="00707F23">
        <w:rPr>
          <w:b/>
          <w:sz w:val="32"/>
          <w:szCs w:val="32"/>
        </w:rPr>
        <w:t xml:space="preserve"> Сергеевич</w:t>
      </w:r>
      <w:r>
        <w:rPr>
          <w:sz w:val="32"/>
          <w:szCs w:val="32"/>
        </w:rPr>
        <w:t>, команда  «Дунаев-ОПТИМУ</w:t>
      </w:r>
      <w:r w:rsidR="007A250E">
        <w:rPr>
          <w:sz w:val="32"/>
          <w:szCs w:val="32"/>
        </w:rPr>
        <w:t>М фидер тим» Московская область.</w:t>
      </w:r>
    </w:p>
    <w:p w:rsidR="007A250E" w:rsidRDefault="007A250E" w:rsidP="00707F23">
      <w:pPr>
        <w:ind w:left="-284" w:right="141" w:firstLine="710"/>
        <w:rPr>
          <w:sz w:val="32"/>
          <w:szCs w:val="32"/>
        </w:rPr>
      </w:pPr>
      <w:r>
        <w:rPr>
          <w:sz w:val="32"/>
          <w:szCs w:val="32"/>
        </w:rPr>
        <w:t xml:space="preserve">Победители и призёры награждены кубками, медалями </w:t>
      </w:r>
      <w:r>
        <w:rPr>
          <w:sz w:val="32"/>
          <w:szCs w:val="32"/>
        </w:rPr>
        <w:br/>
        <w:t>и призами.</w:t>
      </w:r>
    </w:p>
    <w:p w:rsidR="00707F23" w:rsidRPr="00707F23" w:rsidRDefault="00707F23" w:rsidP="00707F23">
      <w:pPr>
        <w:tabs>
          <w:tab w:val="left" w:pos="6189"/>
        </w:tabs>
        <w:rPr>
          <w:sz w:val="32"/>
          <w:szCs w:val="32"/>
        </w:rPr>
      </w:pPr>
    </w:p>
    <w:p w:rsidR="00707F23" w:rsidRPr="00707F23" w:rsidRDefault="00707F23" w:rsidP="00707F23">
      <w:pPr>
        <w:tabs>
          <w:tab w:val="left" w:pos="6189"/>
        </w:tabs>
        <w:rPr>
          <w:sz w:val="32"/>
          <w:szCs w:val="32"/>
        </w:rPr>
      </w:pPr>
    </w:p>
    <w:p w:rsidR="00707F23" w:rsidRDefault="00031934" w:rsidP="00031934">
      <w:pPr>
        <w:ind w:left="-284" w:right="-426"/>
        <w:rPr>
          <w:sz w:val="32"/>
          <w:szCs w:val="32"/>
        </w:rPr>
      </w:pPr>
      <w:r>
        <w:rPr>
          <w:noProof/>
        </w:rPr>
        <w:drawing>
          <wp:inline distT="0" distB="0" distL="0" distR="0" wp14:anchorId="72FC7D67" wp14:editId="5A750CDB">
            <wp:extent cx="5940425" cy="5176490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F23" w:rsidRPr="00707F23" w:rsidRDefault="00707F23" w:rsidP="006E6297">
      <w:pPr>
        <w:tabs>
          <w:tab w:val="left" w:pos="6189"/>
        </w:tabs>
        <w:rPr>
          <w:sz w:val="32"/>
          <w:szCs w:val="32"/>
        </w:rPr>
      </w:pPr>
    </w:p>
    <w:p w:rsidR="006E6297" w:rsidRDefault="006E6297" w:rsidP="006E6297">
      <w:pPr>
        <w:tabs>
          <w:tab w:val="left" w:pos="6189"/>
        </w:tabs>
        <w:rPr>
          <w:b/>
          <w:sz w:val="32"/>
          <w:szCs w:val="32"/>
        </w:rPr>
      </w:pPr>
    </w:p>
    <w:p w:rsidR="00D8003D" w:rsidRDefault="00D8003D" w:rsidP="00AD184F">
      <w:pPr>
        <w:tabs>
          <w:tab w:val="left" w:pos="6189"/>
        </w:tabs>
        <w:jc w:val="center"/>
        <w:rPr>
          <w:b/>
          <w:sz w:val="32"/>
          <w:szCs w:val="32"/>
        </w:rPr>
      </w:pPr>
    </w:p>
    <w:p w:rsidR="00D8003D" w:rsidRPr="002A7F59" w:rsidRDefault="00D8003D" w:rsidP="00AD184F">
      <w:pPr>
        <w:tabs>
          <w:tab w:val="left" w:pos="6189"/>
        </w:tabs>
        <w:jc w:val="center"/>
        <w:rPr>
          <w:b/>
          <w:sz w:val="32"/>
          <w:szCs w:val="32"/>
        </w:rPr>
      </w:pPr>
    </w:p>
    <w:p w:rsidR="00AD184F" w:rsidRPr="002A7F59" w:rsidRDefault="00AD184F" w:rsidP="00AD184F">
      <w:pPr>
        <w:tabs>
          <w:tab w:val="left" w:pos="6189"/>
        </w:tabs>
        <w:jc w:val="center"/>
        <w:rPr>
          <w:b/>
          <w:sz w:val="32"/>
          <w:szCs w:val="32"/>
        </w:rPr>
      </w:pPr>
    </w:p>
    <w:p w:rsidR="0011211C" w:rsidRPr="00612818" w:rsidRDefault="0011211C" w:rsidP="00AD184F">
      <w:pPr>
        <w:tabs>
          <w:tab w:val="left" w:pos="6189"/>
        </w:tabs>
        <w:ind w:left="-284" w:right="141"/>
        <w:jc w:val="center"/>
        <w:rPr>
          <w:sz w:val="32"/>
          <w:szCs w:val="32"/>
        </w:rPr>
      </w:pPr>
    </w:p>
    <w:p w:rsidR="00133E21" w:rsidRPr="00612818" w:rsidRDefault="00133E21" w:rsidP="00133E21">
      <w:pPr>
        <w:spacing w:line="276" w:lineRule="auto"/>
        <w:ind w:left="-284" w:right="141" w:firstLine="710"/>
        <w:rPr>
          <w:sz w:val="32"/>
          <w:szCs w:val="32"/>
        </w:rPr>
      </w:pPr>
    </w:p>
    <w:p w:rsidR="00864F89" w:rsidRPr="00612818" w:rsidRDefault="00864F89" w:rsidP="00133E21">
      <w:pPr>
        <w:tabs>
          <w:tab w:val="left" w:pos="6189"/>
        </w:tabs>
        <w:spacing w:line="276" w:lineRule="auto"/>
        <w:rPr>
          <w:sz w:val="32"/>
          <w:szCs w:val="32"/>
        </w:rPr>
      </w:pPr>
    </w:p>
    <w:p w:rsidR="00864F89" w:rsidRPr="00612818" w:rsidRDefault="00864F89" w:rsidP="00864F89">
      <w:pPr>
        <w:tabs>
          <w:tab w:val="left" w:pos="6189"/>
        </w:tabs>
        <w:rPr>
          <w:sz w:val="32"/>
          <w:szCs w:val="32"/>
        </w:rPr>
      </w:pPr>
    </w:p>
    <w:p w:rsidR="00864F89" w:rsidRDefault="00864F89" w:rsidP="00864F89">
      <w:pPr>
        <w:tabs>
          <w:tab w:val="left" w:pos="6189"/>
        </w:tabs>
        <w:rPr>
          <w:szCs w:val="28"/>
        </w:rPr>
      </w:pPr>
    </w:p>
    <w:p w:rsidR="00BD7583" w:rsidRDefault="00BD7583" w:rsidP="00864F89">
      <w:pPr>
        <w:tabs>
          <w:tab w:val="left" w:pos="6189"/>
        </w:tabs>
        <w:rPr>
          <w:szCs w:val="28"/>
        </w:rPr>
      </w:pPr>
    </w:p>
    <w:p w:rsidR="00BD7583" w:rsidRDefault="00BD7583" w:rsidP="00864F89">
      <w:pPr>
        <w:tabs>
          <w:tab w:val="left" w:pos="6189"/>
        </w:tabs>
        <w:rPr>
          <w:szCs w:val="28"/>
        </w:rPr>
      </w:pPr>
    </w:p>
    <w:p w:rsidR="00BD7583" w:rsidRPr="00AD184F" w:rsidRDefault="00BD7583" w:rsidP="00864F89">
      <w:pPr>
        <w:tabs>
          <w:tab w:val="left" w:pos="6189"/>
        </w:tabs>
        <w:rPr>
          <w:szCs w:val="28"/>
        </w:rPr>
      </w:pPr>
    </w:p>
    <w:sectPr w:rsidR="00BD7583" w:rsidRPr="00AD184F" w:rsidSect="00864F89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9A0"/>
    <w:rsid w:val="00031934"/>
    <w:rsid w:val="000F5DC6"/>
    <w:rsid w:val="0011211C"/>
    <w:rsid w:val="00113219"/>
    <w:rsid w:val="00133E21"/>
    <w:rsid w:val="00240555"/>
    <w:rsid w:val="0027180D"/>
    <w:rsid w:val="002A7F59"/>
    <w:rsid w:val="002C022C"/>
    <w:rsid w:val="002D4E21"/>
    <w:rsid w:val="00612818"/>
    <w:rsid w:val="006E6297"/>
    <w:rsid w:val="00707F23"/>
    <w:rsid w:val="00761FEE"/>
    <w:rsid w:val="007A250E"/>
    <w:rsid w:val="00864F89"/>
    <w:rsid w:val="009D45C9"/>
    <w:rsid w:val="00A07C35"/>
    <w:rsid w:val="00A179A0"/>
    <w:rsid w:val="00A50387"/>
    <w:rsid w:val="00AD184F"/>
    <w:rsid w:val="00BD7583"/>
    <w:rsid w:val="00CE6825"/>
    <w:rsid w:val="00D03B44"/>
    <w:rsid w:val="00D46DDA"/>
    <w:rsid w:val="00D8003D"/>
    <w:rsid w:val="00FD2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F8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4F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4F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F8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F8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4F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4F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F8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3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B0884725.dotm</Template>
  <TotalTime>227</TotalTime>
  <Pages>1</Pages>
  <Words>124</Words>
  <Characters>771</Characters>
  <Application>Microsoft Office Word</Application>
  <DocSecurity>0</DocSecurity>
  <Lines>42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spirenkovalv</dc:creator>
  <cp:lastModifiedBy>Каверзина Галина Александровна</cp:lastModifiedBy>
  <cp:revision>11</cp:revision>
  <cp:lastPrinted>2018-08-14T12:34:00Z</cp:lastPrinted>
  <dcterms:created xsi:type="dcterms:W3CDTF">2018-08-14T12:34:00Z</dcterms:created>
  <dcterms:modified xsi:type="dcterms:W3CDTF">2019-07-29T11:15:00Z</dcterms:modified>
</cp:coreProperties>
</file>